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3C" w:rsidRDefault="00025E27">
      <w:pPr>
        <w:spacing w:line="560" w:lineRule="exact"/>
        <w:ind w:firstLineChars="200" w:firstLine="64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附件</w:t>
      </w:r>
      <w:r w:rsidR="00470078">
        <w:rPr>
          <w:rFonts w:asciiTheme="majorEastAsia" w:eastAsiaTheme="majorEastAsia" w:hAnsiTheme="majorEastAsia" w:cstheme="majorEastAsia" w:hint="eastAsia"/>
          <w:sz w:val="32"/>
          <w:szCs w:val="32"/>
        </w:rPr>
        <w:t>3</w:t>
      </w: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sz w:val="32"/>
          <w:szCs w:val="32"/>
        </w:rPr>
        <w:t>：</w:t>
      </w: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非江苏省参考样本</w:t>
      </w:r>
    </w:p>
    <w:p w:rsidR="00A52A3C" w:rsidRDefault="00A52A3C">
      <w:pPr>
        <w:spacing w:line="560" w:lineRule="exact"/>
        <w:ind w:firstLineChars="200" w:firstLine="640"/>
        <w:rPr>
          <w:rFonts w:asciiTheme="majorEastAsia" w:eastAsiaTheme="majorEastAsia" w:hAnsiTheme="majorEastAsia" w:cstheme="majorEastAsia"/>
          <w:sz w:val="32"/>
          <w:szCs w:val="32"/>
        </w:rPr>
      </w:pPr>
    </w:p>
    <w:p w:rsidR="00A52A3C" w:rsidRDefault="00025E27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建档立卡证明</w:t>
      </w:r>
    </w:p>
    <w:p w:rsidR="00A52A3C" w:rsidRDefault="00025E27">
      <w:pPr>
        <w:spacing w:line="560" w:lineRule="exac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 xml:space="preserve">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</w:t>
      </w:r>
    </w:p>
    <w:p w:rsidR="00A52A3C" w:rsidRDefault="00025E2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兹有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</w:t>
      </w:r>
      <w:r>
        <w:rPr>
          <w:rFonts w:asciiTheme="majorEastAsia" w:eastAsiaTheme="majorEastAsia" w:hAnsiTheme="majorEastAsia" w:cstheme="majorEastAsia" w:hint="eastAsia"/>
          <w:color w:val="FF0000"/>
          <w:sz w:val="28"/>
          <w:szCs w:val="28"/>
        </w:rPr>
        <w:t>（说明：此处填写的是学生姓名）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（身份证号：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），该学生目前是我县（区、街道、乡镇）建档立</w:t>
      </w:r>
      <w:proofErr w:type="gramStart"/>
      <w:r>
        <w:rPr>
          <w:rFonts w:asciiTheme="majorEastAsia" w:eastAsiaTheme="majorEastAsia" w:hAnsiTheme="majorEastAsia" w:cstheme="majorEastAsia" w:hint="eastAsia"/>
          <w:sz w:val="28"/>
          <w:szCs w:val="28"/>
        </w:rPr>
        <w:t>卡贫困</w:t>
      </w:r>
      <w:proofErr w:type="gramEnd"/>
      <w:r>
        <w:rPr>
          <w:rFonts w:asciiTheme="majorEastAsia" w:eastAsiaTheme="majorEastAsia" w:hAnsiTheme="majorEastAsia" w:cstheme="majorEastAsia" w:hint="eastAsia"/>
          <w:sz w:val="28"/>
          <w:szCs w:val="28"/>
        </w:rPr>
        <w:t>家庭的扶贫注册成员，所在家庭建档立卡户编号为：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。</w:t>
      </w:r>
    </w:p>
    <w:p w:rsidR="00A52A3C" w:rsidRDefault="00025E27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特此证明。</w:t>
      </w:r>
    </w:p>
    <w:p w:rsidR="00A52A3C" w:rsidRDefault="00A52A3C">
      <w:pPr>
        <w:spacing w:line="560" w:lineRule="exact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A52A3C" w:rsidRDefault="00A52A3C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A52A3C" w:rsidRDefault="00025E27">
      <w:pPr>
        <w:spacing w:line="560" w:lineRule="exact"/>
        <w:ind w:firstLineChars="200" w:firstLine="560"/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      XX县（区、街道、乡镇）扶贫办</w:t>
      </w:r>
    </w:p>
    <w:p w:rsidR="00A52A3C" w:rsidRDefault="00025E27">
      <w:pPr>
        <w:spacing w:line="560" w:lineRule="exact"/>
        <w:ind w:firstLineChars="200" w:firstLine="560"/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       20</w:t>
      </w:r>
      <w:r w:rsidR="00C6136B">
        <w:rPr>
          <w:rFonts w:asciiTheme="majorEastAsia" w:eastAsiaTheme="majorEastAsia" w:hAnsiTheme="majorEastAsia" w:cstheme="majorEastAsia"/>
          <w:sz w:val="28"/>
          <w:szCs w:val="28"/>
        </w:rPr>
        <w:t>2</w:t>
      </w:r>
      <w:r w:rsidR="0039194C">
        <w:rPr>
          <w:rFonts w:asciiTheme="majorEastAsia" w:eastAsiaTheme="majorEastAsia" w:hAnsiTheme="majorEastAsia" w:cs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年 月  日</w:t>
      </w:r>
    </w:p>
    <w:p w:rsidR="00A52A3C" w:rsidRDefault="00025E27">
      <w:pPr>
        <w:spacing w:line="560" w:lineRule="exact"/>
        <w:jc w:val="left"/>
        <w:rPr>
          <w:rFonts w:asciiTheme="majorEastAsia" w:eastAsiaTheme="majorEastAsia" w:hAnsiTheme="majorEastAsia" w:cstheme="majorEastAsia"/>
          <w:color w:val="FF0000"/>
          <w:sz w:val="24"/>
        </w:rPr>
      </w:pPr>
      <w:r>
        <w:rPr>
          <w:rFonts w:asciiTheme="majorEastAsia" w:eastAsiaTheme="majorEastAsia" w:hAnsiTheme="majorEastAsia" w:cstheme="majorEastAsia" w:hint="eastAsia"/>
          <w:color w:val="FF0000"/>
          <w:sz w:val="24"/>
        </w:rPr>
        <w:t>（说明：此处加盖县、区、街道、乡镇扶贫办公章，公章下压日期，日期要在9月1日以后）</w:t>
      </w:r>
    </w:p>
    <w:p w:rsidR="00A52A3C" w:rsidRDefault="00A52A3C">
      <w:pPr>
        <w:spacing w:line="560" w:lineRule="exact"/>
        <w:rPr>
          <w:rFonts w:asciiTheme="majorEastAsia" w:eastAsiaTheme="majorEastAsia" w:hAnsiTheme="majorEastAsia" w:cstheme="majorEastAsia"/>
          <w:color w:val="FF0000"/>
          <w:sz w:val="24"/>
        </w:rPr>
      </w:pPr>
    </w:p>
    <w:p w:rsidR="00A52A3C" w:rsidRDefault="00025E27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备注：</w:t>
      </w:r>
    </w:p>
    <w:p w:rsidR="00A52A3C" w:rsidRDefault="00025E27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1、红色的说明文字，打印前请删除。</w:t>
      </w:r>
    </w:p>
    <w:p w:rsidR="00A52A3C" w:rsidRDefault="00025E27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2、“</w:t>
      </w:r>
      <w:r>
        <w:rPr>
          <w:rFonts w:asciiTheme="majorEastAsia" w:eastAsiaTheme="majorEastAsia" w:hAnsiTheme="majorEastAsia" w:cstheme="majorEastAsia" w:hint="eastAsia"/>
          <w:sz w:val="24"/>
          <w:u w:val="single"/>
        </w:rPr>
        <w:t xml:space="preserve">       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”处请根据实际情况填写。</w:t>
      </w:r>
    </w:p>
    <w:p w:rsidR="00A52A3C" w:rsidRDefault="00025E27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3、如当地扶贫部门有自己的格式文本也可以，但此文本中须明确毕业生属于我省建档立卡低收入农户家庭（建档立</w:t>
      </w:r>
      <w:proofErr w:type="gramStart"/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卡贫困</w:t>
      </w:r>
      <w:proofErr w:type="gramEnd"/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家庭）的扶贫注册成员</w:t>
      </w:r>
    </w:p>
    <w:p w:rsidR="00A52A3C" w:rsidRDefault="00A52A3C">
      <w:pPr>
        <w:spacing w:line="400" w:lineRule="exact"/>
        <w:ind w:firstLineChars="200" w:firstLine="480"/>
        <w:rPr>
          <w:rFonts w:asciiTheme="majorEastAsia" w:eastAsiaTheme="majorEastAsia" w:hAnsiTheme="majorEastAsia" w:cstheme="majorEastAsia"/>
          <w:color w:val="000000"/>
          <w:sz w:val="24"/>
        </w:rPr>
      </w:pPr>
    </w:p>
    <w:p w:rsidR="00A52A3C" w:rsidRDefault="00A52A3C">
      <w:pPr>
        <w:spacing w:line="400" w:lineRule="exact"/>
      </w:pPr>
    </w:p>
    <w:sectPr w:rsidR="00A52A3C" w:rsidSect="00A52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2CC" w:rsidRDefault="007732CC" w:rsidP="00071222">
      <w:r>
        <w:separator/>
      </w:r>
    </w:p>
  </w:endnote>
  <w:endnote w:type="continuationSeparator" w:id="0">
    <w:p w:rsidR="007732CC" w:rsidRDefault="007732CC" w:rsidP="0007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2CC" w:rsidRDefault="007732CC" w:rsidP="00071222">
      <w:r>
        <w:separator/>
      </w:r>
    </w:p>
  </w:footnote>
  <w:footnote w:type="continuationSeparator" w:id="0">
    <w:p w:rsidR="007732CC" w:rsidRDefault="007732CC" w:rsidP="00071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B8878A5"/>
    <w:rsid w:val="00025E27"/>
    <w:rsid w:val="00071222"/>
    <w:rsid w:val="0039194C"/>
    <w:rsid w:val="00470078"/>
    <w:rsid w:val="00664BA3"/>
    <w:rsid w:val="007732CC"/>
    <w:rsid w:val="00977D68"/>
    <w:rsid w:val="00A52A3C"/>
    <w:rsid w:val="00C6136B"/>
    <w:rsid w:val="00FA4982"/>
    <w:rsid w:val="07A36710"/>
    <w:rsid w:val="4B8878A5"/>
    <w:rsid w:val="5B366E8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3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1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7122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71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7122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赵颖</cp:lastModifiedBy>
  <cp:revision>9</cp:revision>
  <dcterms:created xsi:type="dcterms:W3CDTF">2018-09-03T13:16:00Z</dcterms:created>
  <dcterms:modified xsi:type="dcterms:W3CDTF">2022-07-08T02:25:00Z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